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6FAE" w:rsidRDefault="001B33DA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</w:t>
      </w:r>
      <w:bookmarkStart w:id="0" w:name="_GoBack"/>
      <w:bookmarkEnd w:id="0"/>
      <w:r w:rsidR="00E727C9" w:rsidRPr="00E727C9">
        <w:rPr>
          <w:rFonts w:ascii="PT Astra Serif" w:hAnsi="PT Astra Serif"/>
          <w:b/>
          <w:sz w:val="34"/>
        </w:rPr>
        <w:t xml:space="preserve">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67BEE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01.06.2026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67BE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430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605312" w:rsidRPr="00605312" w:rsidRDefault="003325FD" w:rsidP="003050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06.05.2026 № 317 «</w:t>
      </w:r>
      <w:r w:rsidR="00605312" w:rsidRPr="00605312">
        <w:rPr>
          <w:rFonts w:ascii="PT Astra Serif" w:hAnsi="PT Astra Serif"/>
          <w:b/>
          <w:sz w:val="28"/>
          <w:szCs w:val="28"/>
        </w:rPr>
        <w:t xml:space="preserve">Об организации </w:t>
      </w:r>
      <w:r w:rsidR="003050EC">
        <w:rPr>
          <w:rFonts w:ascii="PT Astra Serif" w:hAnsi="PT Astra Serif"/>
          <w:b/>
          <w:sz w:val="28"/>
          <w:szCs w:val="28"/>
        </w:rPr>
        <w:t xml:space="preserve">купального сезона </w:t>
      </w:r>
      <w:r w:rsidR="00605312" w:rsidRPr="00605312">
        <w:rPr>
          <w:rFonts w:ascii="PT Astra Serif" w:hAnsi="PT Astra Serif"/>
          <w:b/>
          <w:sz w:val="28"/>
          <w:szCs w:val="28"/>
        </w:rPr>
        <w:t>в 202</w:t>
      </w:r>
      <w:r w:rsidR="0020073C">
        <w:rPr>
          <w:rFonts w:ascii="PT Astra Serif" w:hAnsi="PT Astra Serif"/>
          <w:b/>
          <w:sz w:val="28"/>
          <w:szCs w:val="28"/>
        </w:rPr>
        <w:t>6</w:t>
      </w:r>
      <w:r w:rsidR="00605312" w:rsidRPr="00605312">
        <w:rPr>
          <w:rFonts w:ascii="PT Astra Serif" w:hAnsi="PT Astra Serif"/>
          <w:b/>
          <w:sz w:val="28"/>
          <w:szCs w:val="28"/>
        </w:rPr>
        <w:t xml:space="preserve"> году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E727C9" w:rsidRPr="00605312" w:rsidRDefault="00E727C9">
      <w:pPr>
        <w:rPr>
          <w:rFonts w:ascii="PT Astra Serif" w:hAnsi="PT Astra Serif" w:cs="PT Astra Serif"/>
          <w:sz w:val="28"/>
          <w:szCs w:val="28"/>
        </w:rPr>
      </w:pPr>
    </w:p>
    <w:p w:rsidR="00605312" w:rsidRPr="00605312" w:rsidRDefault="00605312" w:rsidP="0060531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605312" w:rsidRDefault="003050EC" w:rsidP="00A45AE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В соответствии с Водным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администрации Тульской области от 04.04.2006 № 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Правилами использования водных объектов для рекреационных целей на территории муниципального образования Богородицкий район, утвержденными </w:t>
      </w:r>
      <w:r w:rsidRP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Постановлением администрации муниципального образования Богородицкий район </w:t>
      </w:r>
      <w:r w:rsidR="00BA1CFD" w:rsidRP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от</w:t>
      </w:r>
      <w:r w:rsid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20.12.2024 № 1160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, на основании Устава Богородицкого муниципального района Тульской области</w:t>
      </w:r>
      <w:r w:rsidR="00605312" w:rsidRPr="00605312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район, ПОСТАНОВЛЯЕТ:</w:t>
      </w:r>
    </w:p>
    <w:p w:rsidR="00216A20" w:rsidRDefault="00216A20" w:rsidP="00A45AE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Внести изменения в постановление администрации </w:t>
      </w:r>
      <w:r w:rsidRPr="00216A20">
        <w:rPr>
          <w:rFonts w:ascii="PT Astra Serif" w:hAnsi="PT Astra Serif"/>
          <w:sz w:val="28"/>
          <w:szCs w:val="28"/>
        </w:rPr>
        <w:t>муниципального образования Богородицкий район от 06.05.2026 № 317 «Об организации купального сезона в 2026 году»</w:t>
      </w:r>
      <w:r>
        <w:rPr>
          <w:rFonts w:ascii="PT Astra Serif" w:hAnsi="PT Astra Serif"/>
          <w:sz w:val="28"/>
          <w:szCs w:val="28"/>
        </w:rPr>
        <w:t>:</w:t>
      </w:r>
    </w:p>
    <w:p w:rsidR="00216A20" w:rsidRDefault="00216A20" w:rsidP="00A45AE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П. 5 Постановления изложить в новой редакции:</w:t>
      </w:r>
    </w:p>
    <w:p w:rsidR="00151C61" w:rsidRDefault="00216A20" w:rsidP="00151C6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«</w:t>
      </w:r>
      <w:r w:rsidR="00151C61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5. 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МКУ «СОК» </w:t>
      </w:r>
      <w:r w:rsidR="00151C61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организовать работу спасательного поста с дежурством спасателей или матросов-спасателей в установленное время работы пляжа независимо от наличия запрета на купание.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»</w:t>
      </w:r>
    </w:p>
    <w:p w:rsidR="00022F02" w:rsidRPr="00022F02" w:rsidRDefault="00022F02" w:rsidP="00605312">
      <w:pPr>
        <w:spacing w:line="360" w:lineRule="exact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lastRenderedPageBreak/>
        <w:t>2</w:t>
      </w:r>
      <w:r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 и обнародовать настоящее постановление в местах для обнародования.</w:t>
      </w:r>
    </w:p>
    <w:p w:rsidR="00022F02" w:rsidRPr="00022F02" w:rsidRDefault="00022F02" w:rsidP="00605312">
      <w:pPr>
        <w:spacing w:line="360" w:lineRule="exact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3</w:t>
      </w:r>
      <w:r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605312" w:rsidRPr="00605312" w:rsidRDefault="00022F02" w:rsidP="0060531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4</w:t>
      </w:r>
      <w:r w:rsidR="00605312"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Постановление вступает в силу со дня подписан</w:t>
      </w:r>
      <w:r w:rsidR="00605312" w:rsidRPr="00605312">
        <w:rPr>
          <w:rFonts w:ascii="PT Astra Serif" w:hAnsi="PT Astra Serif"/>
          <w:sz w:val="28"/>
          <w:szCs w:val="28"/>
        </w:rPr>
        <w:t>ия и подлежит обнародованию.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 w:rsidP="00216A20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605312" w:rsidSect="00216A20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589" w:rsidRDefault="00252589">
      <w:r>
        <w:separator/>
      </w:r>
    </w:p>
  </w:endnote>
  <w:endnote w:type="continuationSeparator" w:id="0">
    <w:p w:rsidR="00252589" w:rsidRDefault="0025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589" w:rsidRDefault="00252589">
      <w:r>
        <w:separator/>
      </w:r>
    </w:p>
  </w:footnote>
  <w:footnote w:type="continuationSeparator" w:id="0">
    <w:p w:rsidR="00252589" w:rsidRDefault="00252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2F02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51C61"/>
    <w:rsid w:val="0016136D"/>
    <w:rsid w:val="00174BF8"/>
    <w:rsid w:val="001A5FBD"/>
    <w:rsid w:val="001B33DA"/>
    <w:rsid w:val="001B6298"/>
    <w:rsid w:val="001C32A8"/>
    <w:rsid w:val="001C7CE2"/>
    <w:rsid w:val="001E53E5"/>
    <w:rsid w:val="001F6EB2"/>
    <w:rsid w:val="0020073C"/>
    <w:rsid w:val="002013D6"/>
    <w:rsid w:val="0021412F"/>
    <w:rsid w:val="002147F8"/>
    <w:rsid w:val="00216A20"/>
    <w:rsid w:val="00236560"/>
    <w:rsid w:val="00252589"/>
    <w:rsid w:val="00260B37"/>
    <w:rsid w:val="00270C3B"/>
    <w:rsid w:val="0027725A"/>
    <w:rsid w:val="0029794D"/>
    <w:rsid w:val="002A16C1"/>
    <w:rsid w:val="002B4FD2"/>
    <w:rsid w:val="002E54BE"/>
    <w:rsid w:val="003050EC"/>
    <w:rsid w:val="00322635"/>
    <w:rsid w:val="003325FD"/>
    <w:rsid w:val="00366791"/>
    <w:rsid w:val="003A2384"/>
    <w:rsid w:val="003D216B"/>
    <w:rsid w:val="0048387B"/>
    <w:rsid w:val="004964FF"/>
    <w:rsid w:val="004A3E4D"/>
    <w:rsid w:val="004C74A2"/>
    <w:rsid w:val="00527B97"/>
    <w:rsid w:val="005A24C3"/>
    <w:rsid w:val="005A6A47"/>
    <w:rsid w:val="005B2800"/>
    <w:rsid w:val="005B3753"/>
    <w:rsid w:val="005C6B9A"/>
    <w:rsid w:val="005F6D36"/>
    <w:rsid w:val="005F7562"/>
    <w:rsid w:val="005F7DEF"/>
    <w:rsid w:val="00605312"/>
    <w:rsid w:val="00621F7D"/>
    <w:rsid w:val="006237D1"/>
    <w:rsid w:val="00623966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73F86"/>
    <w:rsid w:val="008863B4"/>
    <w:rsid w:val="00886A38"/>
    <w:rsid w:val="008A457D"/>
    <w:rsid w:val="008F2E0C"/>
    <w:rsid w:val="009110D2"/>
    <w:rsid w:val="00971A49"/>
    <w:rsid w:val="009A7968"/>
    <w:rsid w:val="00A24EB9"/>
    <w:rsid w:val="00A333F8"/>
    <w:rsid w:val="00A45AE6"/>
    <w:rsid w:val="00A72288"/>
    <w:rsid w:val="00A84A35"/>
    <w:rsid w:val="00A9089D"/>
    <w:rsid w:val="00B0593F"/>
    <w:rsid w:val="00B562C1"/>
    <w:rsid w:val="00B63641"/>
    <w:rsid w:val="00BA1CFD"/>
    <w:rsid w:val="00BA4658"/>
    <w:rsid w:val="00BD2261"/>
    <w:rsid w:val="00C201C3"/>
    <w:rsid w:val="00C25E86"/>
    <w:rsid w:val="00C813F5"/>
    <w:rsid w:val="00CC4111"/>
    <w:rsid w:val="00CC786F"/>
    <w:rsid w:val="00CF25B5"/>
    <w:rsid w:val="00CF3559"/>
    <w:rsid w:val="00D226F3"/>
    <w:rsid w:val="00DC099D"/>
    <w:rsid w:val="00E03E77"/>
    <w:rsid w:val="00E06FAE"/>
    <w:rsid w:val="00E11B07"/>
    <w:rsid w:val="00E41E47"/>
    <w:rsid w:val="00E67319"/>
    <w:rsid w:val="00E67BEE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4B10D84-19B7-4617-88E6-7CA73253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B142-E101-47A6-A383-22519B61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7</cp:revision>
  <cp:lastPrinted>2026-05-05T07:08:00Z</cp:lastPrinted>
  <dcterms:created xsi:type="dcterms:W3CDTF">2026-05-27T16:10:00Z</dcterms:created>
  <dcterms:modified xsi:type="dcterms:W3CDTF">2026-06-02T11:16:00Z</dcterms:modified>
</cp:coreProperties>
</file>